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015" w:rsidRPr="0017156A" w:rsidRDefault="00353015" w:rsidP="00203A96">
      <w:pPr>
        <w:spacing w:after="0"/>
        <w:jc w:val="center"/>
        <w:rPr>
          <w:b/>
        </w:rPr>
      </w:pPr>
      <w:r w:rsidRPr="0017156A">
        <w:rPr>
          <w:b/>
        </w:rPr>
        <w:t>201/2009. (IX.29</w:t>
      </w:r>
      <w:r>
        <w:rPr>
          <w:b/>
        </w:rPr>
        <w:t>.) Korm. rendelet 2. melléklet B</w:t>
      </w:r>
      <w:r w:rsidRPr="0017156A">
        <w:rPr>
          <w:b/>
        </w:rPr>
        <w:t xml:space="preserve"> ) alapján a </w:t>
      </w:r>
    </w:p>
    <w:p w:rsidR="00353015" w:rsidRPr="0017156A" w:rsidRDefault="00353015" w:rsidP="00203A96">
      <w:pPr>
        <w:spacing w:after="0"/>
        <w:jc w:val="center"/>
        <w:rPr>
          <w:b/>
        </w:rPr>
      </w:pPr>
      <w:r>
        <w:rPr>
          <w:b/>
        </w:rPr>
        <w:t xml:space="preserve">működési engedéllyel rendelkező üzletek </w:t>
      </w:r>
      <w:r w:rsidRPr="0017156A">
        <w:rPr>
          <w:b/>
        </w:rPr>
        <w:t>nyilvántartása</w:t>
      </w:r>
    </w:p>
    <w:p w:rsidR="00353015" w:rsidRDefault="00353015" w:rsidP="00203A96">
      <w:pPr>
        <w:spacing w:before="240"/>
        <w:jc w:val="center"/>
        <w:rPr>
          <w:b/>
        </w:rPr>
      </w:pPr>
      <w:r w:rsidRPr="0017156A">
        <w:rPr>
          <w:b/>
        </w:rPr>
        <w:t>Bárdudvarnok</w:t>
      </w:r>
    </w:p>
    <w:tbl>
      <w:tblPr>
        <w:tblW w:w="2279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16"/>
        <w:gridCol w:w="2218"/>
        <w:gridCol w:w="2220"/>
        <w:gridCol w:w="2218"/>
        <w:gridCol w:w="2622"/>
        <w:gridCol w:w="2620"/>
        <w:gridCol w:w="2624"/>
        <w:gridCol w:w="2218"/>
        <w:gridCol w:w="2017"/>
        <w:gridCol w:w="2420"/>
      </w:tblGrid>
      <w:tr w:rsidR="00353015" w:rsidRPr="00AE4705" w:rsidTr="00AE4705">
        <w:trPr>
          <w:trHeight w:val="549"/>
        </w:trPr>
        <w:tc>
          <w:tcPr>
            <w:tcW w:w="1616" w:type="dxa"/>
            <w:vMerge w:val="restart"/>
            <w:shd w:val="clear" w:color="auto" w:fill="B6DDE8"/>
          </w:tcPr>
          <w:p w:rsidR="00353015" w:rsidRPr="00AE4705" w:rsidRDefault="00353015" w:rsidP="00AE4705">
            <w:pPr>
              <w:spacing w:before="60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Nyilván-tartásba vétel száma</w:t>
            </w:r>
          </w:p>
        </w:tc>
        <w:tc>
          <w:tcPr>
            <w:tcW w:w="4438" w:type="dxa"/>
            <w:gridSpan w:val="2"/>
            <w:shd w:val="clear" w:color="auto" w:fill="B6DDE8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Kereskedő</w:t>
            </w:r>
          </w:p>
        </w:tc>
        <w:tc>
          <w:tcPr>
            <w:tcW w:w="4840" w:type="dxa"/>
            <w:gridSpan w:val="2"/>
            <w:shd w:val="clear" w:color="auto" w:fill="B6DDE8"/>
          </w:tcPr>
          <w:p w:rsidR="00353015" w:rsidRPr="00AE4705" w:rsidRDefault="00353015" w:rsidP="00AE4705">
            <w:pPr>
              <w:spacing w:before="12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Az üzlet</w:t>
            </w:r>
          </w:p>
        </w:tc>
        <w:tc>
          <w:tcPr>
            <w:tcW w:w="5244" w:type="dxa"/>
            <w:gridSpan w:val="2"/>
            <w:shd w:val="clear" w:color="auto" w:fill="B6DDE8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Üzletek szerinti bontásban</w:t>
            </w:r>
          </w:p>
        </w:tc>
        <w:tc>
          <w:tcPr>
            <w:tcW w:w="2218" w:type="dxa"/>
            <w:vMerge w:val="restart"/>
            <w:shd w:val="clear" w:color="auto" w:fill="B6DDE8"/>
          </w:tcPr>
          <w:p w:rsidR="00353015" w:rsidRPr="00AE4705" w:rsidRDefault="00353015" w:rsidP="00AE4705">
            <w:pPr>
              <w:spacing w:before="48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Külön engedély alapján forgalmazott termékek köre,megnevezése</w:t>
            </w:r>
          </w:p>
        </w:tc>
        <w:tc>
          <w:tcPr>
            <w:tcW w:w="2017" w:type="dxa"/>
            <w:vMerge w:val="restart"/>
            <w:shd w:val="clear" w:color="auto" w:fill="B6DDE8"/>
          </w:tcPr>
          <w:p w:rsidR="00353015" w:rsidRPr="00AE4705" w:rsidRDefault="00353015" w:rsidP="00AE4705">
            <w:pPr>
              <w:spacing w:before="48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Külön engedélyt kiállító hatóság megnevezése,külön engedély száma,hatálya</w:t>
            </w:r>
          </w:p>
        </w:tc>
        <w:tc>
          <w:tcPr>
            <w:tcW w:w="2420" w:type="dxa"/>
            <w:vMerge w:val="restart"/>
            <w:shd w:val="clear" w:color="auto" w:fill="B6DDE8"/>
          </w:tcPr>
          <w:p w:rsidR="00353015" w:rsidRPr="00AE4705" w:rsidRDefault="00353015" w:rsidP="00AE4705">
            <w:pPr>
              <w:spacing w:before="48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Kereskedelmi tevékenység megkezdésének/módosításának/megszűnésének időpontja</w:t>
            </w:r>
          </w:p>
        </w:tc>
      </w:tr>
      <w:tr w:rsidR="00353015" w:rsidRPr="00AE4705" w:rsidTr="00AE4705">
        <w:trPr>
          <w:trHeight w:val="2834"/>
        </w:trPr>
        <w:tc>
          <w:tcPr>
            <w:tcW w:w="1616" w:type="dxa"/>
            <w:vMerge/>
            <w:shd w:val="clear" w:color="auto" w:fill="B6DDE8"/>
          </w:tcPr>
          <w:p w:rsidR="00353015" w:rsidRPr="00AE4705" w:rsidRDefault="00353015" w:rsidP="00AE4705">
            <w:pPr>
              <w:spacing w:before="240" w:after="0" w:line="240" w:lineRule="auto"/>
              <w:rPr>
                <w:b/>
              </w:rPr>
            </w:pPr>
          </w:p>
        </w:tc>
        <w:tc>
          <w:tcPr>
            <w:tcW w:w="2218" w:type="dxa"/>
            <w:shd w:val="clear" w:color="auto" w:fill="B6DDE8"/>
          </w:tcPr>
          <w:p w:rsidR="00353015" w:rsidRPr="00AE4705" w:rsidRDefault="00353015" w:rsidP="00AE4705">
            <w:pPr>
              <w:spacing w:before="48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Neve/Címe,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székhelycíme</w:t>
            </w:r>
          </w:p>
        </w:tc>
        <w:tc>
          <w:tcPr>
            <w:tcW w:w="2220" w:type="dxa"/>
            <w:shd w:val="clear" w:color="auto" w:fill="B6DDE8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Cégjegyzékszáma,vállalkozói nyilvántartási száma,kistermelő regisztrációs száma/Statisztikai száma</w:t>
            </w:r>
          </w:p>
        </w:tc>
        <w:tc>
          <w:tcPr>
            <w:tcW w:w="2218" w:type="dxa"/>
            <w:shd w:val="clear" w:color="auto" w:fill="B6DDE8"/>
          </w:tcPr>
          <w:p w:rsidR="00353015" w:rsidRPr="00AE4705" w:rsidRDefault="00353015" w:rsidP="00AE4705">
            <w:pPr>
              <w:spacing w:before="60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Napi/heti nyitvatartási ideje</w:t>
            </w:r>
          </w:p>
        </w:tc>
        <w:tc>
          <w:tcPr>
            <w:tcW w:w="2622" w:type="dxa"/>
            <w:shd w:val="clear" w:color="auto" w:fill="B6DDE8"/>
          </w:tcPr>
          <w:p w:rsidR="00353015" w:rsidRPr="00AE4705" w:rsidRDefault="00353015" w:rsidP="00AE4705">
            <w:pPr>
              <w:spacing w:before="480" w:after="0" w:line="240" w:lineRule="auto"/>
              <w:jc w:val="center"/>
              <w:rPr>
                <w:b/>
                <w:sz w:val="16"/>
                <w:szCs w:val="16"/>
              </w:rPr>
            </w:pPr>
            <w:r w:rsidRPr="00AE4705">
              <w:rPr>
                <w:b/>
                <w:sz w:val="16"/>
                <w:szCs w:val="16"/>
              </w:rPr>
              <w:t>Címe/Helyrajzi száma/Elnevezése/Alapterülete (m2)</w:t>
            </w:r>
          </w:p>
        </w:tc>
        <w:tc>
          <w:tcPr>
            <w:tcW w:w="5244" w:type="dxa"/>
            <w:gridSpan w:val="2"/>
            <w:shd w:val="clear" w:color="auto" w:fill="B6DDE8"/>
          </w:tcPr>
          <w:tbl>
            <w:tblPr>
              <w:tblW w:w="4786" w:type="pct"/>
              <w:tblInd w:w="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4803"/>
            </w:tblGrid>
            <w:tr w:rsidR="00353015" w:rsidRPr="00AE4705" w:rsidTr="00AE4705">
              <w:trPr>
                <w:trHeight w:val="28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015" w:rsidRPr="00AE4705" w:rsidRDefault="00353015" w:rsidP="00AE470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E4705">
                    <w:rPr>
                      <w:b/>
                      <w:sz w:val="16"/>
                      <w:szCs w:val="16"/>
                    </w:rPr>
                    <w:t>Üzletköteles termékek sorszáma,megnevezése</w:t>
                  </w:r>
                </w:p>
              </w:tc>
            </w:tr>
            <w:tr w:rsidR="00353015" w:rsidRPr="00AE4705" w:rsidTr="00AE4705">
              <w:trPr>
                <w:trHeight w:val="32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015" w:rsidRPr="00AE4705" w:rsidRDefault="00353015" w:rsidP="00AE470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E4705">
                    <w:rPr>
                      <w:b/>
                      <w:sz w:val="16"/>
                      <w:szCs w:val="16"/>
                    </w:rPr>
                    <w:t>Egyéb termékek sorszáma,megnevezése</w:t>
                  </w:r>
                </w:p>
              </w:tc>
            </w:tr>
            <w:tr w:rsidR="00353015" w:rsidRPr="00AE4705" w:rsidTr="00AE4705">
              <w:trPr>
                <w:trHeight w:val="82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015" w:rsidRPr="00AE4705" w:rsidRDefault="00353015" w:rsidP="00AE470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E4705">
                    <w:rPr>
                      <w:b/>
                      <w:sz w:val="16"/>
                      <w:szCs w:val="16"/>
                    </w:rPr>
                    <w:t>Jöt.3.§.(2)bekezdése szerinti termékek megnevezése</w:t>
                  </w:r>
                </w:p>
              </w:tc>
            </w:tr>
            <w:tr w:rsidR="00353015" w:rsidRPr="00AE4705" w:rsidTr="00AE4705">
              <w:trPr>
                <w:trHeight w:val="269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015" w:rsidRPr="00AE4705" w:rsidRDefault="00353015" w:rsidP="00AE470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E4705">
                    <w:rPr>
                      <w:b/>
                      <w:sz w:val="16"/>
                      <w:szCs w:val="16"/>
                    </w:rPr>
                    <w:t>Kereskedelmi tevékenység jellege(kis-/nagy-kereskedelem)</w:t>
                  </w:r>
                </w:p>
              </w:tc>
            </w:tr>
          </w:tbl>
          <w:p w:rsidR="00353015" w:rsidRPr="00AE4705" w:rsidRDefault="00353015" w:rsidP="00AE4705">
            <w:pPr>
              <w:spacing w:before="240" w:after="0" w:line="240" w:lineRule="auto"/>
              <w:rPr>
                <w:b/>
              </w:rPr>
            </w:pPr>
          </w:p>
        </w:tc>
        <w:tc>
          <w:tcPr>
            <w:tcW w:w="2218" w:type="dxa"/>
            <w:vMerge/>
            <w:shd w:val="clear" w:color="auto" w:fill="B6DDE8"/>
          </w:tcPr>
          <w:p w:rsidR="00353015" w:rsidRPr="00AE4705" w:rsidRDefault="00353015" w:rsidP="00AE4705">
            <w:pPr>
              <w:spacing w:before="240" w:after="0" w:line="240" w:lineRule="auto"/>
              <w:rPr>
                <w:b/>
              </w:rPr>
            </w:pPr>
          </w:p>
        </w:tc>
        <w:tc>
          <w:tcPr>
            <w:tcW w:w="2017" w:type="dxa"/>
            <w:vMerge/>
            <w:shd w:val="clear" w:color="auto" w:fill="B6DDE8"/>
          </w:tcPr>
          <w:p w:rsidR="00353015" w:rsidRPr="00AE4705" w:rsidRDefault="00353015" w:rsidP="00AE4705">
            <w:pPr>
              <w:spacing w:before="240" w:after="0" w:line="240" w:lineRule="auto"/>
              <w:rPr>
                <w:b/>
              </w:rPr>
            </w:pPr>
          </w:p>
        </w:tc>
        <w:tc>
          <w:tcPr>
            <w:tcW w:w="2420" w:type="dxa"/>
            <w:vMerge/>
            <w:shd w:val="clear" w:color="auto" w:fill="B6DDE8"/>
          </w:tcPr>
          <w:p w:rsidR="00353015" w:rsidRPr="00AE4705" w:rsidRDefault="00353015" w:rsidP="00AE4705">
            <w:pPr>
              <w:spacing w:before="240" w:after="0" w:line="240" w:lineRule="auto"/>
              <w:rPr>
                <w:b/>
              </w:rPr>
            </w:pPr>
          </w:p>
        </w:tc>
      </w:tr>
      <w:tr w:rsidR="00353015" w:rsidRPr="00AE4705" w:rsidTr="00AE4705">
        <w:trPr>
          <w:trHeight w:val="3126"/>
        </w:trPr>
        <w:tc>
          <w:tcPr>
            <w:tcW w:w="1616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1/1997</w:t>
            </w:r>
          </w:p>
        </w:tc>
        <w:tc>
          <w:tcPr>
            <w:tcW w:w="221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Herzsenáth Józsefné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Bárdibükk utca 23.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Bárdibükk utca 23.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</w:tc>
        <w:tc>
          <w:tcPr>
            <w:tcW w:w="2220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Vállalkozói nyilvántartási száma: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</w:pPr>
            <w:r w:rsidRPr="00AE4705">
              <w:t>ES-328576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</w:pPr>
            <w:r w:rsidRPr="00AE4705">
              <w:t>51205076-4711-114-14</w:t>
            </w:r>
          </w:p>
        </w:tc>
        <w:tc>
          <w:tcPr>
            <w:tcW w:w="221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Nyitva tartás: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 – V: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7:00-12:00,17:00-21:00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22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 utca 55.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Helyrajzi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228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Vegyes bolt és Italbolt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Alapterülete: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80 m2"/>
              </w:smartTagPr>
              <w:r w:rsidRPr="00AE4705">
                <w:t>80 m2</w:t>
              </w:r>
            </w:smartTag>
          </w:p>
        </w:tc>
        <w:tc>
          <w:tcPr>
            <w:tcW w:w="2620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Üzletköteles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Egyéb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1.Élelmiszer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1.2.Kávéital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1.9.Édességáru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4.Ruházat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6.Lábbeli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24.Palackos gáz</w:t>
            </w:r>
          </w:p>
        </w:tc>
        <w:tc>
          <w:tcPr>
            <w:tcW w:w="2624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Jövedéki termékek: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lang w:eastAsia="hu-HU"/>
              </w:rPr>
            </w:pPr>
            <w:r w:rsidRPr="00AE4705">
              <w:rPr>
                <w:lang w:eastAsia="hu-HU"/>
              </w:rPr>
              <w:t>Alkoholtermék, sör, bor, pezsgő,köztes alkoholtermék, dohányáru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lang w:eastAsia="hu-HU"/>
              </w:rPr>
            </w:pPr>
            <w:r w:rsidRPr="00AE4705">
              <w:rPr>
                <w:b/>
                <w:lang w:eastAsia="hu-HU"/>
              </w:rPr>
              <w:t>Kereskedelmi tevékenység jellege: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lang w:eastAsia="hu-HU"/>
              </w:rPr>
              <w:t>-kiskereskedelem</w:t>
            </w:r>
          </w:p>
        </w:tc>
        <w:tc>
          <w:tcPr>
            <w:tcW w:w="2218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</w:p>
        </w:tc>
        <w:tc>
          <w:tcPr>
            <w:tcW w:w="2017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</w:p>
        </w:tc>
        <w:tc>
          <w:tcPr>
            <w:tcW w:w="2420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</w:pPr>
            <w:r w:rsidRPr="00AE4705">
              <w:t>1997.07.10.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Módosítás:</w:t>
            </w:r>
          </w:p>
          <w:p w:rsidR="00353015" w:rsidRDefault="00353015" w:rsidP="00AE4705">
            <w:pPr>
              <w:spacing w:before="240" w:after="0" w:line="240" w:lineRule="auto"/>
              <w:jc w:val="center"/>
            </w:pPr>
            <w:r w:rsidRPr="00AE4705">
              <w:t>2009.08.12.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</w:pPr>
            <w:r>
              <w:t>Megszűnt: 2014. december 31.</w:t>
            </w:r>
          </w:p>
        </w:tc>
      </w:tr>
      <w:tr w:rsidR="00353015" w:rsidRPr="00AE4705" w:rsidTr="00AE4705">
        <w:trPr>
          <w:trHeight w:val="473"/>
        </w:trPr>
        <w:tc>
          <w:tcPr>
            <w:tcW w:w="22792" w:type="dxa"/>
            <w:gridSpan w:val="10"/>
            <w:shd w:val="clear" w:color="auto" w:fill="B6DDE8"/>
          </w:tcPr>
          <w:p w:rsidR="00353015" w:rsidRPr="00AE4705" w:rsidRDefault="00353015" w:rsidP="00AE4705">
            <w:pPr>
              <w:spacing w:before="240" w:after="0" w:line="240" w:lineRule="auto"/>
              <w:rPr>
                <w:b/>
              </w:rPr>
            </w:pPr>
          </w:p>
        </w:tc>
      </w:tr>
      <w:tr w:rsidR="00353015" w:rsidRPr="00AE4705" w:rsidTr="00AE4705">
        <w:trPr>
          <w:trHeight w:val="5419"/>
        </w:trPr>
        <w:tc>
          <w:tcPr>
            <w:tcW w:w="1616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12/2008</w:t>
            </w:r>
          </w:p>
        </w:tc>
        <w:tc>
          <w:tcPr>
            <w:tcW w:w="221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Kapos – Coop Kereskedelemi Zrt.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7400 Kaposvár,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Baross G. u. 8.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7400 Kaposvár,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Baross G. u. 8.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</w:tc>
        <w:tc>
          <w:tcPr>
            <w:tcW w:w="2220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Cégjegyzékszáma: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14-10300178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11846466-4711-114-14</w:t>
            </w:r>
          </w:p>
        </w:tc>
        <w:tc>
          <w:tcPr>
            <w:tcW w:w="221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Nyitva tartás: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Hétfő: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6:00-10:30,14:30-18:00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Kedd: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6:00-10:30,14:30-18:00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E4705">
              <w:rPr>
                <w:b/>
              </w:rPr>
              <w:t>Szerda</w:t>
            </w:r>
            <w:r w:rsidRPr="00AE4705">
              <w:rPr>
                <w:b/>
                <w:sz w:val="20"/>
                <w:szCs w:val="20"/>
              </w:rPr>
              <w:t>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6:00-10:30,14:30-18:00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E4705">
              <w:rPr>
                <w:b/>
              </w:rPr>
              <w:t>Csütörtök</w:t>
            </w:r>
            <w:r w:rsidRPr="00AE4705">
              <w:rPr>
                <w:b/>
                <w:sz w:val="20"/>
                <w:szCs w:val="20"/>
              </w:rPr>
              <w:t>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6:00-10:30,14:30-18:00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Péntek: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6:00-10:30,14:30-18:00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Szombat: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6:00-11:00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Vasárnap: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Szünnap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22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Kölcsey u. 10.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Helyrajzi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146/43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Mini – Coop ABC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Alapterülete: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70 m2"/>
              </w:smartTagPr>
              <w:r w:rsidRPr="00AE4705">
                <w:t>70 m2</w:t>
              </w:r>
            </w:smartTag>
          </w:p>
        </w:tc>
        <w:tc>
          <w:tcPr>
            <w:tcW w:w="2620" w:type="dxa"/>
            <w:vAlign w:val="center"/>
          </w:tcPr>
          <w:p w:rsidR="00353015" w:rsidRPr="000A0ED2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Üzletköteles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Egyéb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1.Élelmiszer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1.1.Meleg-hidegétel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1.2.Kávéital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1.3.Csomagolt kávé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1.5. Hús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1.7.Zöldség-gyümölcs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1.8.Kenyér-pékárú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1.9.Édességáru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1.10.Tej,tejtermék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1.11.Egyéb élelmiszer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17.Újság,napilap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20.Illatszer,drogéria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21.Háztartási tisztítószer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40.Kegytárgy</w:t>
            </w:r>
          </w:p>
        </w:tc>
        <w:tc>
          <w:tcPr>
            <w:tcW w:w="2624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Jövedéki termékek: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lang w:eastAsia="hu-HU"/>
              </w:rPr>
            </w:pPr>
            <w:r w:rsidRPr="00AE4705">
              <w:rPr>
                <w:lang w:eastAsia="hu-HU"/>
              </w:rPr>
              <w:t>Alkoholtermék, sör, bor, pezsgő,köztes alkoholtermék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lang w:eastAsia="hu-HU"/>
              </w:rPr>
            </w:pPr>
            <w:r w:rsidRPr="00AE4705">
              <w:rPr>
                <w:b/>
                <w:lang w:eastAsia="hu-HU"/>
              </w:rPr>
              <w:t>Kereskedelmi tevékenység jellege: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lang w:eastAsia="hu-HU"/>
              </w:rPr>
              <w:t>-kiskereskedelem</w:t>
            </w:r>
          </w:p>
        </w:tc>
        <w:tc>
          <w:tcPr>
            <w:tcW w:w="221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friss hús,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hűtést igénylő tej és tejtermék</w:t>
            </w:r>
          </w:p>
        </w:tc>
        <w:tc>
          <w:tcPr>
            <w:tcW w:w="2017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Hatóság megnevezése: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Járási Állat Eü és Élelmiszer- Ellátási Hivatal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Engedély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013-07-KÜE-00509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Hatálya: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2013.08.09.</w:t>
            </w:r>
          </w:p>
        </w:tc>
        <w:tc>
          <w:tcPr>
            <w:tcW w:w="2420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</w:pPr>
            <w:r w:rsidRPr="00AE4705">
              <w:t>2008.07.14.</w:t>
            </w:r>
          </w:p>
        </w:tc>
      </w:tr>
    </w:tbl>
    <w:p w:rsidR="00353015" w:rsidRPr="0017156A" w:rsidRDefault="00353015" w:rsidP="001F748E">
      <w:pPr>
        <w:spacing w:after="0"/>
        <w:jc w:val="center"/>
        <w:rPr>
          <w:b/>
        </w:rPr>
      </w:pPr>
      <w:r w:rsidRPr="0017156A">
        <w:rPr>
          <w:b/>
        </w:rPr>
        <w:t>201/2009. (IX.29</w:t>
      </w:r>
      <w:r>
        <w:rPr>
          <w:b/>
        </w:rPr>
        <w:t>.) Korm. rendelet 2. melléklet B</w:t>
      </w:r>
      <w:r w:rsidRPr="0017156A">
        <w:rPr>
          <w:b/>
        </w:rPr>
        <w:t xml:space="preserve"> ) alapján a </w:t>
      </w:r>
    </w:p>
    <w:p w:rsidR="00353015" w:rsidRDefault="00353015" w:rsidP="001F748E">
      <w:pPr>
        <w:spacing w:after="0"/>
        <w:jc w:val="center"/>
        <w:rPr>
          <w:b/>
        </w:rPr>
      </w:pPr>
      <w:r>
        <w:rPr>
          <w:b/>
        </w:rPr>
        <w:t xml:space="preserve">működési engedéllyel rendelkező üzletek </w:t>
      </w:r>
      <w:r w:rsidRPr="0017156A">
        <w:rPr>
          <w:b/>
        </w:rPr>
        <w:t>nyilvántartása</w:t>
      </w:r>
    </w:p>
    <w:p w:rsidR="00353015" w:rsidRPr="0017156A" w:rsidRDefault="00353015" w:rsidP="001F748E">
      <w:pPr>
        <w:spacing w:after="0"/>
        <w:jc w:val="center"/>
        <w:rPr>
          <w:b/>
        </w:rPr>
      </w:pPr>
    </w:p>
    <w:p w:rsidR="00353015" w:rsidRDefault="00353015" w:rsidP="00203A96">
      <w:pPr>
        <w:jc w:val="center"/>
        <w:rPr>
          <w:b/>
        </w:rPr>
      </w:pPr>
      <w:r w:rsidRPr="004B7810">
        <w:rPr>
          <w:b/>
        </w:rPr>
        <w:t>Bárdudvarnok</w:t>
      </w:r>
    </w:p>
    <w:tbl>
      <w:tblPr>
        <w:tblW w:w="223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48"/>
        <w:gridCol w:w="2271"/>
        <w:gridCol w:w="2384"/>
        <w:gridCol w:w="1978"/>
        <w:gridCol w:w="2693"/>
        <w:gridCol w:w="2551"/>
        <w:gridCol w:w="2694"/>
        <w:gridCol w:w="2126"/>
        <w:gridCol w:w="2551"/>
        <w:gridCol w:w="1701"/>
      </w:tblGrid>
      <w:tr w:rsidR="00353015" w:rsidRPr="00AE4705" w:rsidTr="0034340E">
        <w:trPr>
          <w:trHeight w:val="3587"/>
        </w:trPr>
        <w:tc>
          <w:tcPr>
            <w:tcW w:w="144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13/2008</w:t>
            </w:r>
          </w:p>
        </w:tc>
        <w:tc>
          <w:tcPr>
            <w:tcW w:w="227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Őze Rajmund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Kaposdada Ltp. 8.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Kaposdada Ltp. 8.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</w:tc>
        <w:tc>
          <w:tcPr>
            <w:tcW w:w="2384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Vállalkozói nyilvántartási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ES-471089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65259755-5320-114-14</w:t>
            </w:r>
          </w:p>
        </w:tc>
        <w:tc>
          <w:tcPr>
            <w:tcW w:w="197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Nyitva tartás:</w:t>
            </w:r>
          </w:p>
          <w:p w:rsidR="0035301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H-</w:t>
            </w:r>
            <w:r>
              <w:rPr>
                <w:sz w:val="20"/>
                <w:szCs w:val="20"/>
              </w:rPr>
              <w:t>K</w:t>
            </w:r>
            <w:r w:rsidRPr="00AE4705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7</w:t>
            </w:r>
            <w:r w:rsidRPr="00AE470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45</w:t>
            </w:r>
            <w:r w:rsidRPr="00AE4705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5</w:t>
            </w:r>
            <w:r w:rsidRPr="00AE470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45</w:t>
            </w:r>
          </w:p>
          <w:p w:rsidR="0035301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Sz: 7:45 – 17:00</w:t>
            </w:r>
          </w:p>
          <w:p w:rsidR="0035301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Cs: 7:45-15:45</w:t>
            </w:r>
          </w:p>
          <w:p w:rsidR="0035301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P:7:45-17.00</w:t>
            </w:r>
          </w:p>
          <w:p w:rsidR="0035301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Sz: zárva</w:t>
            </w:r>
          </w:p>
          <w:p w:rsidR="0035301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V:zárva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 u. 47.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Helyrajzi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220/2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Posta Hivatal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Alapterülete: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15 m2"/>
              </w:smartTagPr>
              <w:r w:rsidRPr="00AE4705">
                <w:t>115 m2</w:t>
              </w:r>
            </w:smartTag>
          </w:p>
        </w:tc>
        <w:tc>
          <w:tcPr>
            <w:tcW w:w="2551" w:type="dxa"/>
            <w:vAlign w:val="center"/>
          </w:tcPr>
          <w:p w:rsidR="00353015" w:rsidRPr="00587458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Üzletköteles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Egyéb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1.3.Csomagolt kávé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1.9.Édességáru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4.Ruházat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5.Babatermék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6.Lábbeli-bőrárú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17.Újság,napilap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46.Használtcikk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4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Jövedéki termékek: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lang w:eastAsia="hu-HU"/>
              </w:rPr>
            </w:pPr>
            <w:r w:rsidRPr="00AE4705">
              <w:rPr>
                <w:lang w:eastAsia="hu-HU"/>
              </w:rPr>
              <w:t>köztes alkoholtermék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lang w:eastAsia="hu-HU"/>
              </w:rPr>
            </w:pPr>
            <w:r w:rsidRPr="00AE4705">
              <w:rPr>
                <w:b/>
                <w:lang w:eastAsia="hu-HU"/>
              </w:rPr>
              <w:t>Kereskedelmi tevékenység jellege: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lang w:eastAsia="hu-HU"/>
              </w:rPr>
              <w:t>-kiskereskedelem</w:t>
            </w:r>
          </w:p>
        </w:tc>
        <w:tc>
          <w:tcPr>
            <w:tcW w:w="2126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Default="00353015" w:rsidP="00AE4705">
            <w:pPr>
              <w:spacing w:after="0" w:line="240" w:lineRule="auto"/>
              <w:jc w:val="center"/>
            </w:pPr>
            <w:r w:rsidRPr="00AE4705">
              <w:t>2008.09.10.</w:t>
            </w:r>
          </w:p>
          <w:p w:rsidR="00353015" w:rsidRDefault="00353015" w:rsidP="00AE4705">
            <w:pPr>
              <w:spacing w:after="0" w:line="240" w:lineRule="auto"/>
              <w:jc w:val="center"/>
            </w:pPr>
            <w:r>
              <w:t>Módosítás: 2013. március 07.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>
              <w:t>2015.06.02.</w:t>
            </w:r>
          </w:p>
        </w:tc>
      </w:tr>
      <w:tr w:rsidR="00353015" w:rsidRPr="00AE4705" w:rsidTr="0034340E">
        <w:trPr>
          <w:trHeight w:val="4496"/>
        </w:trPr>
        <w:tc>
          <w:tcPr>
            <w:tcW w:w="144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15/1997</w:t>
            </w:r>
          </w:p>
        </w:tc>
        <w:tc>
          <w:tcPr>
            <w:tcW w:w="227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Mezővas KFT.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Bárdibükk u. 20/A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Bárdibükk u. 20/A</w:t>
            </w:r>
          </w:p>
        </w:tc>
        <w:tc>
          <w:tcPr>
            <w:tcW w:w="2384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Cégjegyzékszáma: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14-09-001330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10461767-3121-123-14</w:t>
            </w:r>
          </w:p>
        </w:tc>
        <w:tc>
          <w:tcPr>
            <w:tcW w:w="197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Nyitva tartás: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H-P: 6:00-18:00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Szombat: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6:00-18:00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Vasárnap: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sz w:val="20"/>
                <w:szCs w:val="20"/>
              </w:rPr>
              <w:t>7:00-12:00</w:t>
            </w:r>
          </w:p>
        </w:tc>
        <w:tc>
          <w:tcPr>
            <w:tcW w:w="2693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Bárdibükk u. 20/A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Helyrajzi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0341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Üzemanyag Töltőállomás Gazdabolt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Alapterülete: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 m2"/>
              </w:smartTagPr>
              <w:r w:rsidRPr="00AE4705">
                <w:t>20 m2</w:t>
              </w:r>
            </w:smartTag>
          </w:p>
        </w:tc>
        <w:tc>
          <w:tcPr>
            <w:tcW w:w="255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Egyéb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1.2.Kávéital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1.9.Édességáru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24.Palackos gáz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30.Virág és kertészeti cikk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37.Mezőgazdasági cikk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22. Gépjármű- és motorkerékpár-üzemanyag, motorbenzin, gázolaj, autógáz, gépjármű-kenőanyag, hűtőanyag és adalékanyag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4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Jövedéki termékek: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lang w:eastAsia="hu-HU"/>
              </w:rPr>
            </w:pPr>
            <w:r w:rsidRPr="00AE4705">
              <w:rPr>
                <w:lang w:eastAsia="hu-HU"/>
              </w:rPr>
              <w:t>pezsgő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lang w:eastAsia="hu-HU"/>
              </w:rPr>
            </w:pPr>
            <w:r w:rsidRPr="00AE4705">
              <w:rPr>
                <w:b/>
                <w:lang w:eastAsia="hu-HU"/>
              </w:rPr>
              <w:t>Kereskedelmi tevékenység jellege: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lang w:eastAsia="hu-HU"/>
              </w:rPr>
              <w:t>-kiskereskedelem</w:t>
            </w:r>
          </w:p>
        </w:tc>
        <w:tc>
          <w:tcPr>
            <w:tcW w:w="2126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1997.08.21.</w:t>
            </w:r>
          </w:p>
        </w:tc>
      </w:tr>
      <w:tr w:rsidR="00353015" w:rsidRPr="00AE4705" w:rsidTr="0034340E">
        <w:trPr>
          <w:trHeight w:val="3487"/>
        </w:trPr>
        <w:tc>
          <w:tcPr>
            <w:tcW w:w="1448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29/2002</w:t>
            </w:r>
          </w:p>
        </w:tc>
        <w:tc>
          <w:tcPr>
            <w:tcW w:w="227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Antal Kereskedelmi és Szolgáltató Bt.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Kölcsey u. 2.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Kölcsey u. 2.</w:t>
            </w:r>
          </w:p>
        </w:tc>
        <w:tc>
          <w:tcPr>
            <w:tcW w:w="2384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25244252-4941-212-14</w:t>
            </w:r>
          </w:p>
        </w:tc>
        <w:tc>
          <w:tcPr>
            <w:tcW w:w="197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Kölcsey u. 2.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Mozgó Takarmánybolt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Egyéb termékek: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32. Állateledel, takarmány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59.Táp-takarmány</w:t>
            </w:r>
          </w:p>
        </w:tc>
        <w:tc>
          <w:tcPr>
            <w:tcW w:w="2694" w:type="dxa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lang w:eastAsia="hu-HU"/>
              </w:rPr>
            </w:pPr>
            <w:r w:rsidRPr="00AE4705">
              <w:rPr>
                <w:b/>
                <w:lang w:eastAsia="hu-HU"/>
              </w:rPr>
              <w:t>Kereskedelmi tevékenység jellege: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lang w:eastAsia="hu-HU"/>
              </w:rPr>
              <w:t>-kiskereskedelem</w:t>
            </w:r>
          </w:p>
        </w:tc>
        <w:tc>
          <w:tcPr>
            <w:tcW w:w="2126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2002.10.07.</w:t>
            </w:r>
          </w:p>
        </w:tc>
      </w:tr>
    </w:tbl>
    <w:p w:rsidR="00353015" w:rsidRDefault="00353015" w:rsidP="002F3A83">
      <w:pPr>
        <w:spacing w:after="0"/>
        <w:jc w:val="center"/>
        <w:rPr>
          <w:b/>
        </w:rPr>
      </w:pPr>
    </w:p>
    <w:p w:rsidR="00353015" w:rsidRDefault="00353015" w:rsidP="002F3A83">
      <w:pPr>
        <w:spacing w:after="0"/>
        <w:jc w:val="center"/>
        <w:rPr>
          <w:b/>
        </w:rPr>
      </w:pPr>
    </w:p>
    <w:p w:rsidR="00353015" w:rsidRDefault="00353015" w:rsidP="002F3A83">
      <w:pPr>
        <w:spacing w:after="0"/>
        <w:jc w:val="center"/>
        <w:rPr>
          <w:b/>
        </w:rPr>
      </w:pPr>
    </w:p>
    <w:p w:rsidR="00353015" w:rsidRPr="0017156A" w:rsidRDefault="00353015" w:rsidP="002F3A83">
      <w:pPr>
        <w:spacing w:after="0"/>
        <w:jc w:val="center"/>
        <w:rPr>
          <w:b/>
        </w:rPr>
      </w:pPr>
      <w:r w:rsidRPr="0017156A">
        <w:rPr>
          <w:b/>
        </w:rPr>
        <w:t>201/2009. (IX.29</w:t>
      </w:r>
      <w:r>
        <w:rPr>
          <w:b/>
        </w:rPr>
        <w:t>.) Korm. rendelet 2. melléklet B</w:t>
      </w:r>
      <w:r w:rsidRPr="0017156A">
        <w:rPr>
          <w:b/>
        </w:rPr>
        <w:t xml:space="preserve"> ) alapján a </w:t>
      </w:r>
    </w:p>
    <w:p w:rsidR="00353015" w:rsidRDefault="00353015" w:rsidP="002F3A83">
      <w:pPr>
        <w:spacing w:after="0"/>
        <w:jc w:val="center"/>
        <w:rPr>
          <w:b/>
        </w:rPr>
      </w:pPr>
      <w:r>
        <w:rPr>
          <w:b/>
        </w:rPr>
        <w:t xml:space="preserve">működési engedéllyel rendelkező üzletek </w:t>
      </w:r>
      <w:r w:rsidRPr="0017156A">
        <w:rPr>
          <w:b/>
        </w:rPr>
        <w:t>nyilvántartása</w:t>
      </w:r>
    </w:p>
    <w:p w:rsidR="00353015" w:rsidRPr="0017156A" w:rsidRDefault="00353015" w:rsidP="002F3A83">
      <w:pPr>
        <w:spacing w:after="0"/>
        <w:jc w:val="center"/>
        <w:rPr>
          <w:b/>
        </w:rPr>
      </w:pPr>
    </w:p>
    <w:p w:rsidR="00353015" w:rsidRDefault="00353015" w:rsidP="002F3A83">
      <w:pPr>
        <w:jc w:val="center"/>
        <w:rPr>
          <w:b/>
        </w:rPr>
      </w:pPr>
      <w:r w:rsidRPr="004B7810">
        <w:rPr>
          <w:b/>
        </w:rPr>
        <w:t>Bárdudvarnok</w:t>
      </w:r>
    </w:p>
    <w:tbl>
      <w:tblPr>
        <w:tblW w:w="227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748"/>
      </w:tblGrid>
      <w:tr w:rsidR="00353015" w:rsidRPr="00AE4705" w:rsidTr="00D51130">
        <w:trPr>
          <w:trHeight w:val="216"/>
        </w:trPr>
        <w:tc>
          <w:tcPr>
            <w:tcW w:w="22748" w:type="dxa"/>
            <w:shd w:val="clear" w:color="auto" w:fill="92CDDC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353015" w:rsidRDefault="00353015" w:rsidP="00B31E4F">
      <w:pPr>
        <w:rPr>
          <w:b/>
        </w:rPr>
      </w:pPr>
    </w:p>
    <w:tbl>
      <w:tblPr>
        <w:tblW w:w="2225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35"/>
        <w:gridCol w:w="6"/>
        <w:gridCol w:w="2247"/>
        <w:gridCol w:w="15"/>
        <w:gridCol w:w="2351"/>
        <w:gridCol w:w="42"/>
        <w:gridCol w:w="1985"/>
        <w:gridCol w:w="2693"/>
        <w:gridCol w:w="2551"/>
        <w:gridCol w:w="2694"/>
        <w:gridCol w:w="2126"/>
        <w:gridCol w:w="2551"/>
        <w:gridCol w:w="1560"/>
      </w:tblGrid>
      <w:tr w:rsidR="00353015" w:rsidRPr="00AE4705" w:rsidTr="0034340E">
        <w:trPr>
          <w:trHeight w:val="6485"/>
        </w:trPr>
        <w:tc>
          <w:tcPr>
            <w:tcW w:w="1435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33/2004</w:t>
            </w:r>
          </w:p>
        </w:tc>
        <w:tc>
          <w:tcPr>
            <w:tcW w:w="2253" w:type="dxa"/>
            <w:gridSpan w:val="2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Gubek Kft.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7400 Kaposvár,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Toponár u. 2/A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7400 Kaposvár,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Toponár u. 2/A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366" w:type="dxa"/>
            <w:gridSpan w:val="2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11480664-0110-113-14</w:t>
            </w:r>
          </w:p>
        </w:tc>
        <w:tc>
          <w:tcPr>
            <w:tcW w:w="2027" w:type="dxa"/>
            <w:gridSpan w:val="2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7400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Csermány 0305/11.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Helyrajzi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0305/11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Hűtőház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rPr>
                <w:b/>
              </w:rPr>
            </w:pPr>
            <w:r w:rsidRPr="00AE4705">
              <w:rPr>
                <w:b/>
              </w:rPr>
              <w:t xml:space="preserve">          Egyéb termékek: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left="660" w:right="150"/>
              <w:rPr>
                <w:sz w:val="20"/>
                <w:szCs w:val="20"/>
              </w:rPr>
            </w:pPr>
            <w:r w:rsidRPr="00AE4705">
              <w:rPr>
                <w:sz w:val="20"/>
                <w:szCs w:val="20"/>
              </w:rPr>
              <w:t>59.Gyümölcs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4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t>2004.09.15.</w:t>
            </w:r>
          </w:p>
        </w:tc>
      </w:tr>
      <w:tr w:rsidR="00353015" w:rsidRPr="00AE4705" w:rsidTr="0034340E">
        <w:trPr>
          <w:trHeight w:val="5224"/>
        </w:trPr>
        <w:tc>
          <w:tcPr>
            <w:tcW w:w="1441" w:type="dxa"/>
            <w:gridSpan w:val="2"/>
            <w:vAlign w:val="center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31/2003</w:t>
            </w:r>
          </w:p>
        </w:tc>
        <w:tc>
          <w:tcPr>
            <w:tcW w:w="2262" w:type="dxa"/>
            <w:gridSpan w:val="2"/>
            <w:vAlign w:val="center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  <w:r w:rsidRPr="00AE4705">
              <w:t>Rotech Műszaki Fejlesztő Kft.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  <w:r w:rsidRPr="00AE4705">
              <w:t>7400 Kaposvár,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  <w:r w:rsidRPr="00AE4705">
              <w:t>Bajcsy Zs. u. 16-18.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  <w:r w:rsidRPr="00AE4705">
              <w:t>7400 Kaposvár,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  <w:r w:rsidRPr="00AE4705">
              <w:t>Bajcsy Zs. u. 16-18.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393" w:type="dxa"/>
            <w:gridSpan w:val="2"/>
            <w:vAlign w:val="center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t>10525315-5141-123-14</w:t>
            </w:r>
          </w:p>
        </w:tc>
        <w:tc>
          <w:tcPr>
            <w:tcW w:w="1985" w:type="dxa"/>
            <w:vAlign w:val="center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353015" w:rsidRPr="00AE4705" w:rsidRDefault="00353015" w:rsidP="00D51130">
            <w:pPr>
              <w:spacing w:after="0" w:line="240" w:lineRule="auto"/>
              <w:jc w:val="center"/>
            </w:pP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  <w:r w:rsidRPr="00AE4705">
              <w:t>Fagyasztott gesztenye,zöldség,gyümölcs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  <w:vAlign w:val="center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Egyéb termékek: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t>59.Fagyasztott gesztenye</w:t>
            </w:r>
          </w:p>
        </w:tc>
        <w:tc>
          <w:tcPr>
            <w:tcW w:w="2694" w:type="dxa"/>
            <w:vAlign w:val="center"/>
          </w:tcPr>
          <w:p w:rsidR="00353015" w:rsidRPr="00AE4705" w:rsidRDefault="00353015" w:rsidP="00D51130">
            <w:pPr>
              <w:spacing w:before="240" w:after="0" w:line="240" w:lineRule="auto"/>
              <w:jc w:val="center"/>
              <w:rPr>
                <w:b/>
                <w:lang w:eastAsia="hu-HU"/>
              </w:rPr>
            </w:pPr>
            <w:r w:rsidRPr="00AE4705">
              <w:rPr>
                <w:b/>
                <w:lang w:eastAsia="hu-HU"/>
              </w:rPr>
              <w:t>Kereskedelmi tevékenység jellege: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lang w:eastAsia="hu-HU"/>
              </w:rPr>
              <w:t>-kiskereskedelem</w:t>
            </w:r>
          </w:p>
        </w:tc>
        <w:tc>
          <w:tcPr>
            <w:tcW w:w="2126" w:type="dxa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:rsidR="00353015" w:rsidRPr="00AE4705" w:rsidRDefault="00353015" w:rsidP="00D51130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Pr="00AE4705" w:rsidRDefault="00353015" w:rsidP="00D51130">
            <w:pPr>
              <w:spacing w:after="0" w:line="240" w:lineRule="auto"/>
              <w:jc w:val="center"/>
            </w:pPr>
            <w:r w:rsidRPr="00AE4705">
              <w:t>2003.06.17.</w:t>
            </w:r>
          </w:p>
        </w:tc>
      </w:tr>
    </w:tbl>
    <w:p w:rsidR="00353015" w:rsidRPr="0017156A" w:rsidRDefault="00353015" w:rsidP="004B7810">
      <w:pPr>
        <w:spacing w:after="0"/>
        <w:jc w:val="center"/>
        <w:rPr>
          <w:b/>
        </w:rPr>
      </w:pPr>
      <w:r w:rsidRPr="0017156A">
        <w:rPr>
          <w:b/>
        </w:rPr>
        <w:t>201/2009. (IX.29</w:t>
      </w:r>
      <w:r>
        <w:rPr>
          <w:b/>
        </w:rPr>
        <w:t>.) Korm. rendelet 2. melléklet B</w:t>
      </w:r>
      <w:r w:rsidRPr="0017156A">
        <w:rPr>
          <w:b/>
        </w:rPr>
        <w:t xml:space="preserve"> ) alapján a </w:t>
      </w:r>
    </w:p>
    <w:p w:rsidR="00353015" w:rsidRDefault="00353015" w:rsidP="004B7810">
      <w:pPr>
        <w:spacing w:after="0"/>
        <w:jc w:val="center"/>
        <w:rPr>
          <w:b/>
        </w:rPr>
      </w:pPr>
      <w:r>
        <w:rPr>
          <w:b/>
        </w:rPr>
        <w:t xml:space="preserve">működési engedéllyel rendelkező üzletek </w:t>
      </w:r>
      <w:r w:rsidRPr="0017156A">
        <w:rPr>
          <w:b/>
        </w:rPr>
        <w:t>nyilvántartása</w:t>
      </w:r>
    </w:p>
    <w:p w:rsidR="00353015" w:rsidRPr="0017156A" w:rsidRDefault="00353015" w:rsidP="004B7810">
      <w:pPr>
        <w:spacing w:after="0"/>
        <w:jc w:val="center"/>
        <w:rPr>
          <w:b/>
        </w:rPr>
      </w:pPr>
    </w:p>
    <w:p w:rsidR="00353015" w:rsidRDefault="00353015" w:rsidP="004B7810">
      <w:pPr>
        <w:jc w:val="center"/>
        <w:rPr>
          <w:b/>
        </w:rPr>
      </w:pPr>
      <w:r w:rsidRPr="004B7810">
        <w:rPr>
          <w:b/>
        </w:rPr>
        <w:t>Bárdudvarnok</w:t>
      </w:r>
    </w:p>
    <w:tbl>
      <w:tblPr>
        <w:tblW w:w="227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34"/>
        <w:gridCol w:w="2251"/>
        <w:gridCol w:w="2365"/>
        <w:gridCol w:w="1591"/>
        <w:gridCol w:w="440"/>
        <w:gridCol w:w="1151"/>
        <w:gridCol w:w="1542"/>
        <w:gridCol w:w="49"/>
        <w:gridCol w:w="1594"/>
        <w:gridCol w:w="908"/>
        <w:gridCol w:w="1625"/>
        <w:gridCol w:w="1069"/>
        <w:gridCol w:w="947"/>
        <w:gridCol w:w="1179"/>
        <w:gridCol w:w="491"/>
        <w:gridCol w:w="1843"/>
        <w:gridCol w:w="217"/>
        <w:gridCol w:w="1418"/>
        <w:gridCol w:w="283"/>
        <w:gridCol w:w="335"/>
      </w:tblGrid>
      <w:tr w:rsidR="00353015" w:rsidRPr="00AE4705" w:rsidTr="00AE4705">
        <w:trPr>
          <w:trHeight w:val="227"/>
        </w:trPr>
        <w:tc>
          <w:tcPr>
            <w:tcW w:w="22732" w:type="dxa"/>
            <w:gridSpan w:val="20"/>
            <w:shd w:val="clear" w:color="auto" w:fill="92CDDC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353015" w:rsidRPr="00AE4705" w:rsidTr="00AE4705">
        <w:trPr>
          <w:trHeight w:val="3624"/>
        </w:trPr>
        <w:tc>
          <w:tcPr>
            <w:tcW w:w="1434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42/201</w:t>
            </w:r>
            <w:r>
              <w:rPr>
                <w:b/>
              </w:rPr>
              <w:t>2</w:t>
            </w:r>
          </w:p>
        </w:tc>
        <w:tc>
          <w:tcPr>
            <w:tcW w:w="2251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Neve: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Bujbáczi</w:t>
            </w:r>
            <w:r>
              <w:t>- Kocsis Szilvia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 u. 1.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Székhelycíme:</w:t>
            </w:r>
          </w:p>
          <w:p w:rsidR="00353015" w:rsidRPr="00AE4705" w:rsidRDefault="00353015" w:rsidP="00A7756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77565">
            <w:pPr>
              <w:spacing w:after="0" w:line="240" w:lineRule="auto"/>
              <w:jc w:val="center"/>
            </w:pPr>
            <w:r w:rsidRPr="00AE4705">
              <w:t>Bárd u. 1.</w:t>
            </w:r>
          </w:p>
          <w:p w:rsidR="00353015" w:rsidRPr="00AE4705" w:rsidRDefault="00353015" w:rsidP="00A7756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365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Vállalkozói nyilvántartási száma: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>
              <w:t>50497836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Statisztikai száma:</w:t>
            </w:r>
          </w:p>
          <w:p w:rsidR="00353015" w:rsidRPr="00775D47" w:rsidRDefault="00353015" w:rsidP="00AE4705">
            <w:pPr>
              <w:spacing w:after="0" w:line="240" w:lineRule="auto"/>
              <w:jc w:val="center"/>
            </w:pPr>
            <w:r w:rsidRPr="00775D47">
              <w:t>67618965</w:t>
            </w:r>
            <w:r>
              <w:t>-4649-231-14</w:t>
            </w:r>
          </w:p>
        </w:tc>
        <w:tc>
          <w:tcPr>
            <w:tcW w:w="2031" w:type="dxa"/>
            <w:gridSpan w:val="2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Nyitva tartás: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Hétfő: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AE4705">
              <w:rPr>
                <w:sz w:val="18"/>
                <w:szCs w:val="18"/>
              </w:rPr>
              <w:t>:00-17:00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Kedd: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AE4705">
              <w:rPr>
                <w:sz w:val="18"/>
                <w:szCs w:val="18"/>
              </w:rPr>
              <w:t>:00</w:t>
            </w:r>
            <w:r>
              <w:rPr>
                <w:sz w:val="18"/>
                <w:szCs w:val="18"/>
              </w:rPr>
              <w:t>-</w:t>
            </w:r>
            <w:r w:rsidRPr="00AE4705">
              <w:rPr>
                <w:sz w:val="18"/>
                <w:szCs w:val="18"/>
              </w:rPr>
              <w:t>17:00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E4705">
              <w:rPr>
                <w:b/>
              </w:rPr>
              <w:t>Szerda</w:t>
            </w:r>
            <w:r w:rsidRPr="00AE4705">
              <w:rPr>
                <w:b/>
                <w:sz w:val="20"/>
                <w:szCs w:val="20"/>
              </w:rPr>
              <w:t>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AE4705">
              <w:rPr>
                <w:sz w:val="18"/>
                <w:szCs w:val="18"/>
              </w:rPr>
              <w:t>:00-17:00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E4705">
              <w:rPr>
                <w:b/>
              </w:rPr>
              <w:t>Csütörtök</w:t>
            </w:r>
            <w:r w:rsidRPr="00AE4705">
              <w:rPr>
                <w:b/>
                <w:sz w:val="20"/>
                <w:szCs w:val="20"/>
              </w:rPr>
              <w:t>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Z6:00-17:00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Péntek: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AE4705">
              <w:rPr>
                <w:sz w:val="18"/>
                <w:szCs w:val="18"/>
              </w:rPr>
              <w:t>:00-17:00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Szombat: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AE4705">
              <w:rPr>
                <w:sz w:val="18"/>
                <w:szCs w:val="18"/>
              </w:rPr>
              <w:t>:00-17:00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Vasárnap: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7:00-12:00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Címe: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7478 Bárdudvarnok,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Bárd u. 1.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Elnevezése: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Vegyes diszkont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Alapterülete: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35 m2"/>
              </w:smartTagPr>
              <w:r w:rsidRPr="00AE4705">
                <w:t>35 m2</w:t>
              </w:r>
            </w:smartTag>
          </w:p>
        </w:tc>
        <w:tc>
          <w:tcPr>
            <w:tcW w:w="2551" w:type="dxa"/>
            <w:gridSpan w:val="3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</w:pPr>
          </w:p>
          <w:p w:rsidR="0035301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Üzletköteles termékek</w:t>
            </w:r>
          </w:p>
          <w:p w:rsidR="00353015" w:rsidRPr="009D43B0" w:rsidRDefault="00353015" w:rsidP="00AE4705">
            <w:pPr>
              <w:spacing w:after="0" w:line="240" w:lineRule="auto"/>
              <w:jc w:val="center"/>
            </w:pPr>
            <w:r w:rsidRPr="009D43B0">
              <w:t>A kémiai biztonságról szóló</w:t>
            </w:r>
            <w:r>
              <w:t xml:space="preserve"> törvény szerinti veszélyes anyagok és készítmények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Egyéb termékek:</w:t>
            </w:r>
          </w:p>
          <w:p w:rsidR="0035301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</w:pPr>
            <w:r>
              <w:t>1. Élelmiszer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1.3.csomagolt kávé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1.8.pékáru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1.4.édességáru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1.11.egyéb élelmiszer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3.textil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4.ruházat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6.lábbeli-bőrárú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7.bútor-lakberendezés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9.villamossági cikk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18.papír-írószer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20.illatszer-drogéria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25.óra-és ékszer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27.játékáru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32.állateledel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37.mezőgazdasági termék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>43.emlék-ajándéktárgy</w:t>
            </w:r>
          </w:p>
          <w:p w:rsidR="00353015" w:rsidRPr="00AE4705" w:rsidRDefault="00353015" w:rsidP="00AE4705">
            <w:pPr>
              <w:pStyle w:val="NormalWeb"/>
              <w:spacing w:before="0" w:beforeAutospacing="0" w:after="0" w:afterAutospacing="0"/>
              <w:ind w:right="150"/>
              <w:jc w:val="both"/>
              <w:rPr>
                <w:b/>
                <w:sz w:val="22"/>
                <w:szCs w:val="22"/>
              </w:rPr>
            </w:pPr>
            <w:r w:rsidRPr="00AE470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gridSpan w:val="2"/>
            <w:vAlign w:val="center"/>
          </w:tcPr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Jövedéki termékek: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lang w:eastAsia="hu-HU"/>
              </w:rPr>
            </w:pPr>
            <w:r w:rsidRPr="00AE4705">
              <w:rPr>
                <w:lang w:eastAsia="hu-HU"/>
              </w:rPr>
              <w:t>alkoholtermék, sör, pezsgő, köztes alkoholtermék,dohány</w:t>
            </w:r>
          </w:p>
          <w:p w:rsidR="00353015" w:rsidRPr="00AE4705" w:rsidRDefault="00353015" w:rsidP="00AE4705">
            <w:pPr>
              <w:spacing w:before="240" w:after="0" w:line="240" w:lineRule="auto"/>
              <w:jc w:val="center"/>
              <w:rPr>
                <w:b/>
                <w:lang w:eastAsia="hu-HU"/>
              </w:rPr>
            </w:pPr>
            <w:r w:rsidRPr="00AE4705">
              <w:rPr>
                <w:b/>
                <w:lang w:eastAsia="hu-HU"/>
              </w:rPr>
              <w:t>Kereskedelmi tevékenység jellege: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lang w:eastAsia="hu-HU"/>
              </w:rPr>
              <w:t>-kiskereskedelem</w:t>
            </w:r>
          </w:p>
        </w:tc>
        <w:tc>
          <w:tcPr>
            <w:tcW w:w="2126" w:type="dxa"/>
            <w:gridSpan w:val="2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51" w:type="dxa"/>
            <w:gridSpan w:val="3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Kezdés: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 w:rsidRPr="00AE4705">
              <w:t>2010.10.11.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  <w:r w:rsidRPr="00AE4705">
              <w:rPr>
                <w:b/>
              </w:rPr>
              <w:t>Módosítás:</w:t>
            </w:r>
          </w:p>
          <w:p w:rsidR="00353015" w:rsidRDefault="00353015" w:rsidP="00AE4705">
            <w:pPr>
              <w:spacing w:after="0" w:line="240" w:lineRule="auto"/>
              <w:jc w:val="center"/>
            </w:pPr>
            <w:r w:rsidRPr="00AE4705">
              <w:t>2011.03.12.</w:t>
            </w:r>
          </w:p>
          <w:p w:rsidR="00353015" w:rsidRPr="00AE4705" w:rsidRDefault="00353015" w:rsidP="00AE4705">
            <w:pPr>
              <w:spacing w:after="0" w:line="240" w:lineRule="auto"/>
              <w:jc w:val="center"/>
            </w:pPr>
            <w:r>
              <w:t>2015.05.26.</w:t>
            </w:r>
          </w:p>
        </w:tc>
        <w:tc>
          <w:tcPr>
            <w:tcW w:w="283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35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353015" w:rsidRPr="00AE4705" w:rsidTr="00AE4705">
        <w:trPr>
          <w:trHeight w:val="124"/>
        </w:trPr>
        <w:tc>
          <w:tcPr>
            <w:tcW w:w="22732" w:type="dxa"/>
            <w:gridSpan w:val="20"/>
            <w:shd w:val="clear" w:color="auto" w:fill="92CDDC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353015" w:rsidRPr="00AE4705" w:rsidTr="00AE4705">
        <w:trPr>
          <w:trHeight w:val="4541"/>
        </w:trPr>
        <w:tc>
          <w:tcPr>
            <w:tcW w:w="1434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51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365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91" w:type="dxa"/>
            <w:gridSpan w:val="2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91" w:type="dxa"/>
            <w:gridSpan w:val="2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33" w:type="dxa"/>
            <w:gridSpan w:val="2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016" w:type="dxa"/>
            <w:gridSpan w:val="2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670" w:type="dxa"/>
            <w:gridSpan w:val="2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53" w:type="dxa"/>
            <w:gridSpan w:val="4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353015" w:rsidRPr="00AE4705" w:rsidTr="00AE4705">
        <w:trPr>
          <w:trHeight w:val="240"/>
        </w:trPr>
        <w:tc>
          <w:tcPr>
            <w:tcW w:w="22732" w:type="dxa"/>
            <w:gridSpan w:val="20"/>
            <w:shd w:val="clear" w:color="auto" w:fill="92CDDC"/>
          </w:tcPr>
          <w:p w:rsidR="00353015" w:rsidRPr="00AE4705" w:rsidRDefault="00353015" w:rsidP="00AE4705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353015" w:rsidRDefault="00353015" w:rsidP="00203A96">
      <w:pPr>
        <w:jc w:val="center"/>
      </w:pPr>
    </w:p>
    <w:sectPr w:rsidR="00353015" w:rsidSect="00737958">
      <w:pgSz w:w="23814" w:h="16840" w:orient="landscape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A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A5585"/>
    <w:multiLevelType w:val="hybridMultilevel"/>
    <w:tmpl w:val="84C4E4E2"/>
    <w:lvl w:ilvl="0" w:tplc="A12491CA">
      <w:start w:val="200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624C0A"/>
    <w:multiLevelType w:val="hybridMultilevel"/>
    <w:tmpl w:val="C4987E0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A96"/>
    <w:rsid w:val="00060A1D"/>
    <w:rsid w:val="000A0ED2"/>
    <w:rsid w:val="000C390E"/>
    <w:rsid w:val="001115FC"/>
    <w:rsid w:val="001278D9"/>
    <w:rsid w:val="001455EE"/>
    <w:rsid w:val="0017156A"/>
    <w:rsid w:val="001726B1"/>
    <w:rsid w:val="001D2762"/>
    <w:rsid w:val="001F748E"/>
    <w:rsid w:val="00203A96"/>
    <w:rsid w:val="002131CD"/>
    <w:rsid w:val="0023480D"/>
    <w:rsid w:val="002A15D9"/>
    <w:rsid w:val="002B2888"/>
    <w:rsid w:val="002F3A83"/>
    <w:rsid w:val="0034340E"/>
    <w:rsid w:val="00345AB0"/>
    <w:rsid w:val="00353015"/>
    <w:rsid w:val="00361183"/>
    <w:rsid w:val="003622D5"/>
    <w:rsid w:val="0039476C"/>
    <w:rsid w:val="00451C64"/>
    <w:rsid w:val="00493957"/>
    <w:rsid w:val="004B60D6"/>
    <w:rsid w:val="004B7810"/>
    <w:rsid w:val="005475CF"/>
    <w:rsid w:val="005525B0"/>
    <w:rsid w:val="00583CA8"/>
    <w:rsid w:val="00584B2F"/>
    <w:rsid w:val="00587458"/>
    <w:rsid w:val="005C24B1"/>
    <w:rsid w:val="005F5D88"/>
    <w:rsid w:val="00604ACC"/>
    <w:rsid w:val="00707DA9"/>
    <w:rsid w:val="00712059"/>
    <w:rsid w:val="00737958"/>
    <w:rsid w:val="00762712"/>
    <w:rsid w:val="00775D47"/>
    <w:rsid w:val="00837EE5"/>
    <w:rsid w:val="008510A5"/>
    <w:rsid w:val="00887FC6"/>
    <w:rsid w:val="008A20FB"/>
    <w:rsid w:val="008A3440"/>
    <w:rsid w:val="009D43B0"/>
    <w:rsid w:val="00A12038"/>
    <w:rsid w:val="00A4179C"/>
    <w:rsid w:val="00A42946"/>
    <w:rsid w:val="00A77565"/>
    <w:rsid w:val="00A816FA"/>
    <w:rsid w:val="00AE4705"/>
    <w:rsid w:val="00B15327"/>
    <w:rsid w:val="00B31E4F"/>
    <w:rsid w:val="00B671EA"/>
    <w:rsid w:val="00B86D9A"/>
    <w:rsid w:val="00BC67DB"/>
    <w:rsid w:val="00BF1917"/>
    <w:rsid w:val="00C357F1"/>
    <w:rsid w:val="00C428B5"/>
    <w:rsid w:val="00D23D69"/>
    <w:rsid w:val="00D45D4A"/>
    <w:rsid w:val="00D47A5F"/>
    <w:rsid w:val="00D51130"/>
    <w:rsid w:val="00DD31FD"/>
    <w:rsid w:val="00DF7B65"/>
    <w:rsid w:val="00E415F0"/>
    <w:rsid w:val="00E4289D"/>
    <w:rsid w:val="00E838A3"/>
    <w:rsid w:val="00EF597A"/>
    <w:rsid w:val="00F002B7"/>
    <w:rsid w:val="00F36B41"/>
    <w:rsid w:val="00F50666"/>
    <w:rsid w:val="00F81EFC"/>
    <w:rsid w:val="00FA1014"/>
    <w:rsid w:val="00FB52CA"/>
    <w:rsid w:val="00FC2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A9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03A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23D69"/>
    <w:pPr>
      <w:ind w:left="720"/>
      <w:contextualSpacing/>
    </w:pPr>
  </w:style>
  <w:style w:type="paragraph" w:styleId="NormalWeb">
    <w:name w:val="Normal (Web)"/>
    <w:basedOn w:val="Normal"/>
    <w:uiPriority w:val="99"/>
    <w:rsid w:val="00111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67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4</Pages>
  <Words>837</Words>
  <Characters>5778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201/2009</dc:title>
  <dc:subject/>
  <dc:creator>mak</dc:creator>
  <cp:keywords/>
  <dc:description/>
  <cp:lastModifiedBy>mak</cp:lastModifiedBy>
  <cp:revision>17</cp:revision>
  <cp:lastPrinted>2014-04-11T14:36:00Z</cp:lastPrinted>
  <dcterms:created xsi:type="dcterms:W3CDTF">2015-06-10T12:45:00Z</dcterms:created>
  <dcterms:modified xsi:type="dcterms:W3CDTF">2016-05-31T13:05:00Z</dcterms:modified>
</cp:coreProperties>
</file>